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47D62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2263CC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6346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关于申请202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年度脱贫人口跨省一次性交通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补贴第一批次发放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资金的报告</w:t>
      </w:r>
    </w:p>
    <w:p w14:paraId="5C4BE3ED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sz w:val="13"/>
          <w:szCs w:val="13"/>
        </w:rPr>
      </w:pPr>
    </w:p>
    <w:p w14:paraId="67F7B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沅江市农业农村局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07E9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根据《湖南省农业农村厅 湖南省财政厅关于进一步做好2025年一次性交通补助发放工作的通知》（湘农联〔2025〕57号）及湘农组办发〔2025〕5号、湘财农〔2021〕10号文件精神，对202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年度外出务工且稳定就业1个月以上的脱贫人口（含防止返贫致贫对象）继续全覆盖发放一次性交通补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贴</w:t>
      </w:r>
      <w:r>
        <w:rPr>
          <w:rFonts w:hint="eastAsia" w:ascii="仿宋_GB2312" w:hAnsi="仿宋_GB2312" w:eastAsia="仿宋_GB2312" w:cs="仿宋_GB2312"/>
          <w:sz w:val="32"/>
          <w:szCs w:val="32"/>
        </w:rPr>
        <w:t>。其中跨省（省外）务工按不低于400元/人标准执行，10月底前足额发放。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镇（街道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、村支“两委”</w:t>
      </w:r>
      <w:r>
        <w:rPr>
          <w:rFonts w:hint="eastAsia" w:ascii="仿宋_GB2312" w:hAnsi="仿宋_GB2312" w:eastAsia="仿宋_GB2312" w:cs="仿宋_GB2312"/>
          <w:sz w:val="32"/>
          <w:szCs w:val="32"/>
        </w:rPr>
        <w:t>及驻村工作队宣传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摸底</w:t>
      </w:r>
      <w:r>
        <w:rPr>
          <w:rFonts w:hint="eastAsia" w:ascii="仿宋_GB2312" w:hAnsi="仿宋_GB2312" w:eastAsia="仿宋_GB2312" w:cs="仿宋_GB2312"/>
          <w:sz w:val="32"/>
          <w:szCs w:val="32"/>
        </w:rPr>
        <w:t>、个人申报、村级初审公示、镇级审核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、市级复核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确定了</w:t>
      </w:r>
      <w:r>
        <w:rPr>
          <w:rFonts w:hint="eastAsia" w:ascii="仿宋_GB2312" w:hAnsi="仿宋_GB2312" w:eastAsia="仿宋_GB2312" w:cs="仿宋_GB2312"/>
          <w:sz w:val="32"/>
          <w:szCs w:val="32"/>
        </w:rPr>
        <w:t>跨省（省外）务工一次性交通补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贴第一批次发放资金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59.72万元，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特申请2026年度跨省（省外）务工一次性交通补助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59.72万元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，用于全市跨省（省外）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第一批次</w:t>
      </w:r>
      <w:r>
        <w:rPr>
          <w:rFonts w:hint="eastAsia" w:ascii="仿宋_GB2312" w:hAnsi="仿宋_GB2312" w:eastAsia="仿宋_GB2312" w:cs="仿宋_GB2312"/>
          <w:sz w:val="32"/>
          <w:szCs w:val="32"/>
        </w:rPr>
        <w:t>务工一次性交通补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贴发放。</w:t>
      </w:r>
    </w:p>
    <w:p w14:paraId="02E6B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832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特此报告。</w:t>
      </w:r>
    </w:p>
    <w:p w14:paraId="5F90E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73F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沅江市农业农村局帮扶股</w:t>
      </w:r>
    </w:p>
    <w:p w14:paraId="47735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p w14:paraId="609D3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3C6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g5OGE0NTA3YjFjNWQyNGU0ODVkMGJmNTE1YWRiNWUifQ=="/>
  </w:docVars>
  <w:rsids>
    <w:rsidRoot w:val="4C671D90"/>
    <w:rsid w:val="002928A4"/>
    <w:rsid w:val="005D1C43"/>
    <w:rsid w:val="00801884"/>
    <w:rsid w:val="00831263"/>
    <w:rsid w:val="00865E6B"/>
    <w:rsid w:val="008F7066"/>
    <w:rsid w:val="00C253BD"/>
    <w:rsid w:val="00DF3C93"/>
    <w:rsid w:val="00EA2A03"/>
    <w:rsid w:val="08DF7F87"/>
    <w:rsid w:val="09076C8D"/>
    <w:rsid w:val="09FF34FA"/>
    <w:rsid w:val="0EFA2C81"/>
    <w:rsid w:val="1511734F"/>
    <w:rsid w:val="15FE2F8E"/>
    <w:rsid w:val="18ED431E"/>
    <w:rsid w:val="191775ED"/>
    <w:rsid w:val="20DA0C1A"/>
    <w:rsid w:val="21944561"/>
    <w:rsid w:val="279B5C2E"/>
    <w:rsid w:val="280C22E7"/>
    <w:rsid w:val="2BC15DB9"/>
    <w:rsid w:val="311824FF"/>
    <w:rsid w:val="316A3D5B"/>
    <w:rsid w:val="34C9211D"/>
    <w:rsid w:val="36A86D21"/>
    <w:rsid w:val="3AB17449"/>
    <w:rsid w:val="3AC02A92"/>
    <w:rsid w:val="3D825C83"/>
    <w:rsid w:val="3EE76B76"/>
    <w:rsid w:val="3F2837C8"/>
    <w:rsid w:val="418D41BD"/>
    <w:rsid w:val="473157AD"/>
    <w:rsid w:val="49013037"/>
    <w:rsid w:val="49A33C90"/>
    <w:rsid w:val="4B4067BF"/>
    <w:rsid w:val="4C671D90"/>
    <w:rsid w:val="4D806BA5"/>
    <w:rsid w:val="4DE44DDC"/>
    <w:rsid w:val="5450566F"/>
    <w:rsid w:val="556A5F3D"/>
    <w:rsid w:val="573145C6"/>
    <w:rsid w:val="64102FCB"/>
    <w:rsid w:val="6D535020"/>
    <w:rsid w:val="70C553BC"/>
    <w:rsid w:val="77AF2DB5"/>
    <w:rsid w:val="79A7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2</Pages>
  <Words>334</Words>
  <Characters>372</Characters>
  <Lines>2</Lines>
  <Paragraphs>1</Paragraphs>
  <TotalTime>29</TotalTime>
  <ScaleCrop>false</ScaleCrop>
  <LinksUpToDate>false</LinksUpToDate>
  <CharactersWithSpaces>373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2018-06-25T01:06:00Z</dcterms:created>
  <dc:creator>杨万大</dc:creator>
  <cp:lastModifiedBy>彤爷</cp:lastModifiedBy>
  <cp:lastPrinted>2026-05-08T01:31:00Z</cp:lastPrinted>
  <dcterms:modified xsi:type="dcterms:W3CDTF">2026-09-22T08:07:57Z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F47AC678A6574B41AF3078CADF050A82_12</vt:lpwstr>
  </property>
  <property fmtid="{D5CDD505-2E9C-101B-9397-08002B2CF9AE}" pid="4" name="KSOTemplateDocerSaveRecord">
    <vt:lpwstr>eyJoZGlkIjoiM2MzYzJiYjJkODkzZDc5ZTIxMmQ0MzM4NWRkNzEzOGUiLCJ1c2VySWQiOiIyMjA4OTk1NjkifQ==</vt:lpwstr>
  </property>
</Properties>
</file>